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794F" w14:textId="77777777" w:rsidR="00D85416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568128" behindDoc="1" locked="0" layoutInCell="1" allowOverlap="1" wp14:anchorId="2A213E19" wp14:editId="585802F9">
                <wp:simplePos x="0" y="0"/>
                <wp:positionH relativeFrom="margin">
                  <wp:posOffset>-107890</wp:posOffset>
                </wp:positionH>
                <wp:positionV relativeFrom="paragraph">
                  <wp:posOffset>60322</wp:posOffset>
                </wp:positionV>
                <wp:extent cx="2759714" cy="248287"/>
                <wp:effectExtent l="0" t="0" r="0" b="0"/>
                <wp:wrapNone/>
                <wp:docPr id="81760878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714" cy="248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D90FAC0" w14:textId="77777777" w:rsidR="00D85416" w:rsidRDefault="00000000">
                            <w:pPr>
                              <w:spacing w:after="0"/>
                              <w:rPr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z w:val="17"/>
                                <w:szCs w:val="17"/>
                              </w:rPr>
                              <w:t>Firmenname – Musterstraße 50 –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213E1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.5pt;margin-top:4.75pt;width:217.3pt;height:19.55pt;z-index:-251748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" filled="f" stroked="f">
                <v:textbox>
                  <w:txbxContent>
                    <w:p w14:paraId="5D90FAC0" w14:textId="77777777" w:rsidR="00D85416" w:rsidRDefault="00000000">
                      <w:pPr>
                        <w:spacing w:after="0"/>
                        <w:rPr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z w:val="17"/>
                          <w:szCs w:val="17"/>
                        </w:rPr>
                        <w:t>Firmenname – Musterstraße 50 – 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F07AE8" w14:textId="77777777" w:rsidR="00D85416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4376E5A5" wp14:editId="4354C6F4">
                <wp:simplePos x="0" y="0"/>
                <wp:positionH relativeFrom="margin">
                  <wp:posOffset>4170331</wp:posOffset>
                </wp:positionH>
                <wp:positionV relativeFrom="paragraph">
                  <wp:posOffset>36832</wp:posOffset>
                </wp:positionV>
                <wp:extent cx="1925324" cy="2142494"/>
                <wp:effectExtent l="0" t="0" r="0" b="0"/>
                <wp:wrapNone/>
                <wp:docPr id="7920046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5324" cy="21424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F4A9C9C" w14:textId="77777777" w:rsidR="00D85416" w:rsidRDefault="00000000">
                            <w:pPr>
                              <w:spacing w:after="0"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Kontakt:</w:t>
                            </w:r>
                          </w:p>
                          <w:p w14:paraId="5C66E5E9" w14:textId="77777777" w:rsidR="00D85416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Firmenname</w:t>
                            </w:r>
                          </w:p>
                          <w:p w14:paraId="728F024B" w14:textId="77777777" w:rsidR="00D85416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Musterstraße 50</w:t>
                            </w:r>
                          </w:p>
                          <w:p w14:paraId="7357F19A" w14:textId="77777777" w:rsidR="00D85416" w:rsidRDefault="00000000">
                            <w:pPr>
                              <w:spacing w:after="12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12345 Musterstadt</w:t>
                            </w:r>
                          </w:p>
                          <w:p w14:paraId="0FDC929D" w14:textId="77777777" w:rsidR="00D85416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Tel: 0123 98765 43</w:t>
                            </w:r>
                          </w:p>
                          <w:p w14:paraId="1BF159A5" w14:textId="77777777" w:rsidR="00D85416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t>info@domain.de</w:t>
                              </w:r>
                            </w:hyperlink>
                          </w:p>
                          <w:p w14:paraId="1508C2CB" w14:textId="77777777" w:rsidR="00D85416" w:rsidRDefault="00000000">
                            <w:pPr>
                              <w:spacing w:after="440" w:line="276" w:lineRule="auto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Web: </w:t>
                            </w:r>
                            <w:hyperlink r:id="rId7" w:history="1">
                              <w:r>
                                <w:t>www.domain.de</w:t>
                              </w:r>
                            </w:hyperlink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0C25B3E6" w14:textId="77777777" w:rsidR="00D85416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Angebotsdatum: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XX.XX.XXXX</w:t>
                            </w:r>
                          </w:p>
                          <w:p w14:paraId="1D734357" w14:textId="77777777" w:rsidR="00D85416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Gültig bis: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       XX.XX.XXXX</w:t>
                            </w:r>
                          </w:p>
                          <w:p w14:paraId="69EB30B4" w14:textId="77777777" w:rsidR="00D85416" w:rsidRDefault="00D85416">
                            <w:pPr>
                              <w:spacing w:after="0" w:line="276" w:lineRule="auto"/>
                            </w:pPr>
                          </w:p>
                          <w:p w14:paraId="7EB849E5" w14:textId="77777777" w:rsidR="00D85416" w:rsidRDefault="00D85416">
                            <w:pPr>
                              <w:spacing w:after="0" w:line="276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6E5A5" id="_x0000_s1027" type="#_x0000_t202" style="position:absolute;margin-left:328.35pt;margin-top:2.9pt;width:151.6pt;height:168.7pt;z-index:-251566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" filled="f" stroked="f">
                <v:textbox>
                  <w:txbxContent>
                    <w:p w14:paraId="2F4A9C9C" w14:textId="77777777" w:rsidR="00D85416" w:rsidRDefault="00000000">
                      <w:pPr>
                        <w:spacing w:after="0" w:line="276" w:lineRule="auto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Kontakt:</w:t>
                      </w:r>
                    </w:p>
                    <w:p w14:paraId="5C66E5E9" w14:textId="77777777" w:rsidR="00D85416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Firmenname</w:t>
                      </w:r>
                    </w:p>
                    <w:p w14:paraId="728F024B" w14:textId="77777777" w:rsidR="00D85416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Musterstraße 50</w:t>
                      </w:r>
                    </w:p>
                    <w:p w14:paraId="7357F19A" w14:textId="77777777" w:rsidR="00D85416" w:rsidRDefault="00000000">
                      <w:pPr>
                        <w:spacing w:after="12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12345 Musterstadt</w:t>
                      </w:r>
                    </w:p>
                    <w:p w14:paraId="0FDC929D" w14:textId="77777777" w:rsidR="00D85416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Tel: 0123 98765 43</w:t>
                      </w:r>
                    </w:p>
                    <w:p w14:paraId="1BF159A5" w14:textId="77777777" w:rsidR="00D85416" w:rsidRDefault="00000000">
                      <w:pPr>
                        <w:spacing w:after="0" w:line="276" w:lineRule="auto"/>
                      </w:pPr>
                      <w:r>
                        <w:rPr>
                          <w:sz w:val="21"/>
                          <w:szCs w:val="21"/>
                        </w:rPr>
                        <w:t xml:space="preserve">E-Mail: </w:t>
                      </w:r>
                      <w:hyperlink r:id="rId8" w:history="1">
                        <w:r>
                          <w:t>info@domain.de</w:t>
                        </w:r>
                      </w:hyperlink>
                    </w:p>
                    <w:p w14:paraId="1508C2CB" w14:textId="77777777" w:rsidR="00D85416" w:rsidRDefault="00000000">
                      <w:pPr>
                        <w:spacing w:after="440" w:line="276" w:lineRule="auto"/>
                      </w:pPr>
                      <w:r>
                        <w:rPr>
                          <w:sz w:val="21"/>
                          <w:szCs w:val="21"/>
                        </w:rPr>
                        <w:t xml:space="preserve">Web: </w:t>
                      </w:r>
                      <w:hyperlink r:id="rId9" w:history="1">
                        <w:r>
                          <w:t>www.domain.de</w:t>
                        </w:r>
                      </w:hyperlink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14:paraId="0C25B3E6" w14:textId="77777777" w:rsidR="00D85416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Angebotsdatum:      </w:t>
                      </w:r>
                      <w:r>
                        <w:rPr>
                          <w:sz w:val="21"/>
                          <w:szCs w:val="21"/>
                        </w:rPr>
                        <w:t>XX.XX.XXXX</w:t>
                      </w:r>
                    </w:p>
                    <w:p w14:paraId="1D734357" w14:textId="77777777" w:rsidR="00D85416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Gültig bis:</w:t>
                      </w:r>
                      <w:r>
                        <w:rPr>
                          <w:sz w:val="21"/>
                          <w:szCs w:val="21"/>
                        </w:rPr>
                        <w:tab/>
                        <w:t xml:space="preserve">       XX.XX.XXXX</w:t>
                      </w:r>
                    </w:p>
                    <w:p w14:paraId="69EB30B4" w14:textId="77777777" w:rsidR="00D85416" w:rsidRDefault="00D85416">
                      <w:pPr>
                        <w:spacing w:after="0" w:line="276" w:lineRule="auto"/>
                      </w:pPr>
                    </w:p>
                    <w:p w14:paraId="7EB849E5" w14:textId="77777777" w:rsidR="00D85416" w:rsidRDefault="00D85416">
                      <w:pPr>
                        <w:spacing w:after="0" w:line="276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26615A94" wp14:editId="7FDCB4BB">
                <wp:simplePos x="0" y="0"/>
                <wp:positionH relativeFrom="margin">
                  <wp:posOffset>-103500</wp:posOffset>
                </wp:positionH>
                <wp:positionV relativeFrom="paragraph">
                  <wp:posOffset>38103</wp:posOffset>
                </wp:positionV>
                <wp:extent cx="1769748" cy="855348"/>
                <wp:effectExtent l="0" t="0" r="0" b="1902"/>
                <wp:wrapNone/>
                <wp:docPr id="159573957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748" cy="855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4A3B58C" w14:textId="77777777" w:rsidR="00D85416" w:rsidRDefault="00000000">
                            <w:pPr>
                              <w:spacing w:after="0"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Mustermann GmbH</w:t>
                            </w:r>
                          </w:p>
                          <w:p w14:paraId="177865BF" w14:textId="77777777" w:rsidR="00D85416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Herrn Max Mustermann</w:t>
                            </w:r>
                          </w:p>
                          <w:p w14:paraId="00E41879" w14:textId="77777777" w:rsidR="00D85416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Musterstraße 12</w:t>
                            </w:r>
                          </w:p>
                          <w:p w14:paraId="498B8364" w14:textId="77777777" w:rsidR="00D85416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15A94" id="_x0000_s1028" type="#_x0000_t202" style="position:absolute;margin-left:-8.15pt;margin-top:3pt;width:139.35pt;height:67.35pt;z-index:-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" filled="f" stroked="f">
                <v:textbox>
                  <w:txbxContent>
                    <w:p w14:paraId="04A3B58C" w14:textId="77777777" w:rsidR="00D85416" w:rsidRDefault="00000000">
                      <w:pPr>
                        <w:spacing w:after="0" w:line="276" w:lineRule="auto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Mustermann GmbH</w:t>
                      </w:r>
                    </w:p>
                    <w:p w14:paraId="177865BF" w14:textId="77777777" w:rsidR="00D85416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Herrn Max Mustermann</w:t>
                      </w:r>
                    </w:p>
                    <w:p w14:paraId="00E41879" w14:textId="77777777" w:rsidR="00D85416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Musterstraße 12</w:t>
                      </w:r>
                    </w:p>
                    <w:p w14:paraId="498B8364" w14:textId="77777777" w:rsidR="00D85416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A7DA64" w14:textId="77777777" w:rsidR="00D85416" w:rsidRDefault="00D85416"/>
    <w:p w14:paraId="2F721ACF" w14:textId="77777777" w:rsidR="00D85416" w:rsidRDefault="00D85416"/>
    <w:p w14:paraId="477B3324" w14:textId="77777777" w:rsidR="00D85416" w:rsidRDefault="00D85416"/>
    <w:p w14:paraId="5C65D1E7" w14:textId="77777777" w:rsidR="00D85416" w:rsidRDefault="00D85416"/>
    <w:p w14:paraId="4932855A" w14:textId="77777777" w:rsidR="00D85416" w:rsidRDefault="00D85416"/>
    <w:p w14:paraId="32329FE5" w14:textId="77777777" w:rsidR="00D85416" w:rsidRDefault="00D85416"/>
    <w:p w14:paraId="5B2CD1A2" w14:textId="77777777" w:rsidR="00D85416" w:rsidRDefault="00D85416">
      <w:pPr>
        <w:rPr>
          <w:b/>
          <w:bCs/>
          <w:sz w:val="32"/>
          <w:szCs w:val="32"/>
        </w:rPr>
      </w:pPr>
    </w:p>
    <w:p w14:paraId="61730B97" w14:textId="77777777" w:rsidR="00D85416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  <w:t>Angebot Nr. XXXX</w:t>
      </w:r>
    </w:p>
    <w:p w14:paraId="15909499" w14:textId="77777777" w:rsidR="00D85416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>Sehr geehrte Damen und Herren,</w:t>
      </w:r>
    </w:p>
    <w:p w14:paraId="66A164E8" w14:textId="77777777" w:rsidR="00D85416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>wir bedanken uns für Ihre Anfrage. Gerne unterbreiten wir Ihnen hiermit folgendes Angebot:</w:t>
      </w:r>
    </w:p>
    <w:p w14:paraId="58A90261" w14:textId="77777777" w:rsidR="00D85416" w:rsidRDefault="00D85416">
      <w:pPr>
        <w:spacing w:after="120"/>
        <w:rPr>
          <w:sz w:val="21"/>
          <w:szCs w:val="21"/>
        </w:rPr>
      </w:pPr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992"/>
        <w:gridCol w:w="7"/>
        <w:gridCol w:w="4104"/>
        <w:gridCol w:w="1378"/>
        <w:gridCol w:w="1319"/>
      </w:tblGrid>
      <w:tr w:rsidR="00D85416" w14:paraId="694D2F43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851" w:type="dxa"/>
            <w:tcBorders>
              <w:bottom w:val="dotted" w:sz="4" w:space="0" w:color="7F7F7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D24DE" w14:textId="77777777" w:rsidR="00D85416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Pos.</w:t>
            </w:r>
          </w:p>
        </w:tc>
        <w:tc>
          <w:tcPr>
            <w:tcW w:w="992" w:type="dxa"/>
            <w:tcBorders>
              <w:bottom w:val="dotted" w:sz="4" w:space="0" w:color="7F7F7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C4C7C" w14:textId="77777777" w:rsidR="00D85416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Menge</w:t>
            </w:r>
          </w:p>
        </w:tc>
        <w:tc>
          <w:tcPr>
            <w:tcW w:w="992" w:type="dxa"/>
            <w:tcBorders>
              <w:bottom w:val="dotted" w:sz="4" w:space="0" w:color="7F7F7F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DF2A34" w14:textId="77777777" w:rsidR="00D85416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Einheit</w:t>
            </w:r>
          </w:p>
        </w:tc>
        <w:tc>
          <w:tcPr>
            <w:tcW w:w="4111" w:type="dxa"/>
            <w:gridSpan w:val="2"/>
            <w:tcBorders>
              <w:bottom w:val="dotted" w:sz="4" w:space="0" w:color="7F7F7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30214" w14:textId="77777777" w:rsidR="00D85416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Bezeichnung</w:t>
            </w:r>
          </w:p>
        </w:tc>
        <w:tc>
          <w:tcPr>
            <w:tcW w:w="1378" w:type="dxa"/>
            <w:tcBorders>
              <w:bottom w:val="dotted" w:sz="4" w:space="0" w:color="7F7F7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9667" w14:textId="77777777" w:rsidR="00D85416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Einzelpreis</w:t>
            </w:r>
          </w:p>
        </w:tc>
        <w:tc>
          <w:tcPr>
            <w:tcW w:w="1319" w:type="dxa"/>
            <w:tcBorders>
              <w:bottom w:val="dotted" w:sz="4" w:space="0" w:color="7F7F7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DBECA" w14:textId="77777777" w:rsidR="00D85416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Gesamtpreis</w:t>
            </w:r>
          </w:p>
        </w:tc>
      </w:tr>
      <w:tr w:rsidR="00D85416" w14:paraId="4E8A15EE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851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AFC20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28DA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F6E2C7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Stk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4111" w:type="dxa"/>
            <w:gridSpan w:val="2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6ACE2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Fernseher 40 Zoll | Musterartikel</w:t>
            </w:r>
          </w:p>
        </w:tc>
        <w:tc>
          <w:tcPr>
            <w:tcW w:w="1378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3239B" w14:textId="77777777" w:rsidR="00D85416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1000,00 EUR</w:t>
            </w:r>
          </w:p>
        </w:tc>
        <w:tc>
          <w:tcPr>
            <w:tcW w:w="1319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9D26B" w14:textId="77777777" w:rsidR="00D85416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1000,00 EUR</w:t>
            </w:r>
          </w:p>
        </w:tc>
      </w:tr>
      <w:tr w:rsidR="00D85416" w14:paraId="4D7A6974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851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3B1B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04702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310D83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Pauschal</w:t>
            </w:r>
          </w:p>
        </w:tc>
        <w:tc>
          <w:tcPr>
            <w:tcW w:w="4111" w:type="dxa"/>
            <w:gridSpan w:val="2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0491B" w14:textId="77777777" w:rsidR="00D85416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Anfahrt und Aufbau</w:t>
            </w:r>
          </w:p>
        </w:tc>
        <w:tc>
          <w:tcPr>
            <w:tcW w:w="1378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18DF1" w14:textId="77777777" w:rsidR="00D85416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120,00 EUR</w:t>
            </w:r>
          </w:p>
        </w:tc>
        <w:tc>
          <w:tcPr>
            <w:tcW w:w="1319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F1737" w14:textId="77777777" w:rsidR="00D85416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120,00 EUR</w:t>
            </w:r>
          </w:p>
        </w:tc>
      </w:tr>
      <w:tr w:rsidR="00D85416" w14:paraId="660F4772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851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C6420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A096C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18605B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56118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AADFD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7557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D85416" w14:paraId="0A7B1A5E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851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4CD22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E80B2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8C0383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F59B6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15989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4A783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D85416" w14:paraId="5DC94E4F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851" w:type="dxa"/>
            <w:tcBorders>
              <w:top w:val="dotted" w:sz="4" w:space="0" w:color="7F7F7F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F5075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E56D7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467B1B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7F7F7F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D7E2B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dotted" w:sz="4" w:space="0" w:color="7F7F7F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E1CC8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dotted" w:sz="4" w:space="0" w:color="7F7F7F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D103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D85416" w14:paraId="79FA1B03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851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0DF6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A4101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9C8467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0305F" w14:textId="77777777" w:rsidR="00D85416" w:rsidRDefault="00D85416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C74E5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3A80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D85416" w14:paraId="04C1B749" w14:textId="77777777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2842" w:type="dxa"/>
            <w:gridSpan w:val="4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B2C1E" w14:textId="77777777" w:rsidR="00D85416" w:rsidRDefault="00D85416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5482" w:type="dxa"/>
            <w:gridSpan w:val="2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82F45" w14:textId="77777777" w:rsidR="00D85416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Nettobetrag</w:t>
            </w:r>
          </w:p>
          <w:p w14:paraId="040A6900" w14:textId="77777777" w:rsidR="00D85416" w:rsidRDefault="00000000">
            <w:pPr>
              <w:spacing w:after="0" w:line="276" w:lineRule="auto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Zzgl. 19% USt.</w:t>
            </w:r>
          </w:p>
        </w:tc>
        <w:tc>
          <w:tcPr>
            <w:tcW w:w="1319" w:type="dxa"/>
            <w:tcBorders>
              <w:top w:val="dotted" w:sz="4" w:space="0" w:color="7F7F7F"/>
              <w:bottom w:val="dotted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CD17" w14:textId="77777777" w:rsidR="00D85416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1120,00 EUR</w:t>
            </w:r>
          </w:p>
          <w:p w14:paraId="024AA5A7" w14:textId="77777777" w:rsidR="00D85416" w:rsidRDefault="00000000">
            <w:pPr>
              <w:spacing w:after="0" w:line="276" w:lineRule="auto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212,80 EUR</w:t>
            </w:r>
          </w:p>
        </w:tc>
      </w:tr>
      <w:tr w:rsidR="00D85416" w14:paraId="3FDDBFD3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842" w:type="dxa"/>
            <w:gridSpan w:val="4"/>
            <w:tcBorders>
              <w:top w:val="dotted" w:sz="4" w:space="0" w:color="7F7F7F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1272B" w14:textId="77777777" w:rsidR="00D85416" w:rsidRDefault="00D85416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482" w:type="dxa"/>
            <w:gridSpan w:val="2"/>
            <w:tcBorders>
              <w:top w:val="dotted" w:sz="4" w:space="0" w:color="7F7F7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85735" w14:textId="77777777" w:rsidR="00D85416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Gesamtbetrag</w:t>
            </w:r>
          </w:p>
        </w:tc>
        <w:tc>
          <w:tcPr>
            <w:tcW w:w="1319" w:type="dxa"/>
            <w:tcBorders>
              <w:top w:val="dotted" w:sz="4" w:space="0" w:color="7F7F7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6587F" w14:textId="77777777" w:rsidR="00D85416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1332,80 EUR</w:t>
            </w:r>
          </w:p>
        </w:tc>
      </w:tr>
    </w:tbl>
    <w:p w14:paraId="3914EAA1" w14:textId="77777777" w:rsidR="00D85416" w:rsidRDefault="00D85416">
      <w:pPr>
        <w:spacing w:after="120"/>
        <w:rPr>
          <w:sz w:val="21"/>
          <w:szCs w:val="21"/>
        </w:rPr>
      </w:pPr>
    </w:p>
    <w:p w14:paraId="7279E852" w14:textId="77777777" w:rsidR="00D85416" w:rsidRDefault="00000000">
      <w:pPr>
        <w:rPr>
          <w:sz w:val="21"/>
          <w:szCs w:val="21"/>
        </w:rPr>
      </w:pPr>
      <w:r>
        <w:rPr>
          <w:sz w:val="21"/>
          <w:szCs w:val="21"/>
        </w:rPr>
        <w:t>Wir würden uns sehr freuen, wenn unser Angebot Ihre Zustimmung findet. Sie haben Fragen oder wünschen weitere Informationen? Rufen Sie uns an – wir sind für Sie da.</w:t>
      </w:r>
    </w:p>
    <w:p w14:paraId="49D276B8" w14:textId="77777777" w:rsidR="00D85416" w:rsidRDefault="00000000">
      <w:r>
        <w:rPr>
          <w:sz w:val="21"/>
          <w:szCs w:val="21"/>
        </w:rPr>
        <w:t>Mit freundlichen Grüßen</w:t>
      </w:r>
    </w:p>
    <w:sectPr w:rsidR="00D85416">
      <w:headerReference w:type="default" r:id="rId10"/>
      <w:footerReference w:type="default" r:id="rId11"/>
      <w:pgSz w:w="11906" w:h="16838"/>
      <w:pgMar w:top="1418" w:right="1134" w:bottom="1418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C8814" w14:textId="77777777" w:rsidR="00702C51" w:rsidRDefault="00702C51">
      <w:pPr>
        <w:spacing w:after="0" w:line="240" w:lineRule="auto"/>
      </w:pPr>
      <w:r>
        <w:separator/>
      </w:r>
    </w:p>
  </w:endnote>
  <w:endnote w:type="continuationSeparator" w:id="0">
    <w:p w14:paraId="543CE95A" w14:textId="77777777" w:rsidR="00702C51" w:rsidRDefault="0070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8091" w14:textId="77777777" w:rsidR="00000000" w:rsidRDefault="00000000">
    <w:pPr>
      <w:pStyle w:val="Fuzeile"/>
      <w:spacing w:line="276" w:lineRule="auto"/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FE97B6E" wp14:editId="6B3119C7">
              <wp:simplePos x="0" y="0"/>
              <wp:positionH relativeFrom="margin">
                <wp:posOffset>4988564</wp:posOffset>
              </wp:positionH>
              <wp:positionV relativeFrom="paragraph">
                <wp:posOffset>-44448</wp:posOffset>
              </wp:positionV>
              <wp:extent cx="1202692" cy="1403988"/>
              <wp:effectExtent l="0" t="0" r="0" b="5712"/>
              <wp:wrapNone/>
              <wp:docPr id="1991927486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692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AA887CF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Steuer-Nr.: XXXXXXXXXX</w:t>
                          </w:r>
                        </w:p>
                        <w:p w14:paraId="0E6EFD26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Finanzamt Musterstadt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97B6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92.8pt;margin-top:-3.5pt;width:94.7pt;height:110.5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" filled="f" stroked="f">
              <v:textbox style="mso-fit-shape-to-text:t">
                <w:txbxContent>
                  <w:p w14:paraId="5AA887CF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Steuer-Nr.: XXXXXXXXXX</w:t>
                    </w:r>
                  </w:p>
                  <w:p w14:paraId="0E6EFD26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Finanzamt Musterstadt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5B6DA02" wp14:editId="62D65C29">
              <wp:simplePos x="0" y="0"/>
              <wp:positionH relativeFrom="page">
                <wp:posOffset>3277867</wp:posOffset>
              </wp:positionH>
              <wp:positionV relativeFrom="paragraph">
                <wp:posOffset>-62865</wp:posOffset>
              </wp:positionV>
              <wp:extent cx="1622429" cy="1403988"/>
              <wp:effectExtent l="0" t="0" r="0" b="5712"/>
              <wp:wrapNone/>
              <wp:docPr id="1780784983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2429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54D2AD8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Musterbank Musterstadt</w:t>
                          </w:r>
                        </w:p>
                        <w:p w14:paraId="6C718180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IBAN: DEXX XXXX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XXXX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XXXX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XXXX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XX</w:t>
                          </w:r>
                        </w:p>
                        <w:p w14:paraId="5981EDF4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BIC: XXXXXXX</w:t>
                          </w:r>
                        </w:p>
                        <w:p w14:paraId="68929D8D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KTO Inh.: Max Mustermann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B6DA02" id="_x0000_s1030" type="#_x0000_t202" style="position:absolute;margin-left:258.1pt;margin-top:-4.95pt;width:127.75pt;height:110.5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" filled="f" stroked="f">
              <v:textbox style="mso-fit-shape-to-text:t">
                <w:txbxContent>
                  <w:p w14:paraId="354D2AD8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Musterbank Musterstadt</w:t>
                    </w:r>
                  </w:p>
                  <w:p w14:paraId="6C718180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 xml:space="preserve">IBAN: DEXX XXXX </w:t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XXXX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XXXX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XXXX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XX</w:t>
                    </w:r>
                  </w:p>
                  <w:p w14:paraId="5981EDF4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BIC: XXXXXXX</w:t>
                    </w:r>
                  </w:p>
                  <w:p w14:paraId="68929D8D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KTO Inh.: Max Mustermann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9A7E24" wp14:editId="45E5FE79">
              <wp:simplePos x="0" y="0"/>
              <wp:positionH relativeFrom="page">
                <wp:posOffset>900427</wp:posOffset>
              </wp:positionH>
              <wp:positionV relativeFrom="paragraph">
                <wp:posOffset>-55074</wp:posOffset>
              </wp:positionV>
              <wp:extent cx="1015368" cy="1403988"/>
              <wp:effectExtent l="0" t="0" r="0" b="5712"/>
              <wp:wrapNone/>
              <wp:docPr id="1220095175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8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36C8967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Musterfirma</w:t>
                          </w:r>
                        </w:p>
                        <w:p w14:paraId="75DFEB90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Inh. Max Mustermann</w:t>
                          </w:r>
                        </w:p>
                        <w:p w14:paraId="2A5CE787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Musterstraße 12</w:t>
                          </w:r>
                        </w:p>
                        <w:p w14:paraId="492AF564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12345 Musterstadt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9A7E24" id="_x0000_s1031" type="#_x0000_t202" style="position:absolute;margin-left:70.9pt;margin-top:-4.35pt;width:79.95pt;height:110.5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" filled="f" stroked="f">
              <v:textbox style="mso-fit-shape-to-text:t">
                <w:txbxContent>
                  <w:p w14:paraId="036C8967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Musterfirma</w:t>
                    </w:r>
                  </w:p>
                  <w:p w14:paraId="75DFEB90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Inh. Max Mustermann</w:t>
                    </w:r>
                  </w:p>
                  <w:p w14:paraId="2A5CE787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Musterstraße 12</w:t>
                    </w:r>
                  </w:p>
                  <w:p w14:paraId="492AF564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12345 Musterstadt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C1FFA70" w14:textId="77777777" w:rsidR="00000000" w:rsidRDefault="00000000">
    <w:pPr>
      <w:pStyle w:val="Fuzeile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2FBB" w14:textId="77777777" w:rsidR="00702C51" w:rsidRDefault="00702C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1FC60E" w14:textId="77777777" w:rsidR="00702C51" w:rsidRDefault="0070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2902" w14:textId="77777777" w:rsidR="00000000" w:rsidRDefault="00000000">
    <w:pPr>
      <w:pStyle w:val="Kopfzeile"/>
      <w:jc w:val="right"/>
    </w:pPr>
    <w:r>
      <w:rPr>
        <w:sz w:val="20"/>
        <w:szCs w:val="20"/>
      </w:rPr>
      <w:t>Firmenlogo</w:t>
    </w:r>
  </w:p>
  <w:p w14:paraId="768F361F" w14:textId="77777777" w:rsidR="00000000" w:rsidRDefault="0000000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85416"/>
    <w:rsid w:val="00702C51"/>
    <w:rsid w:val="007D3DEC"/>
    <w:rsid w:val="00B0761E"/>
    <w:rsid w:val="00D8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D5C8C"/>
  <w15:docId w15:val="{20970267-A7D5-4ED9-AF10-DA6D9A7B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Platzhaltertext">
    <w:name w:val="Placeholder Text"/>
    <w:basedOn w:val="Absatz-Standardschriftart"/>
    <w:rPr>
      <w:color w:val="808080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paragraph" w:styleId="berarbeitung">
    <w:name w:val="Revision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main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domain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omain.d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domai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Noto, Selina</dc:creator>
  <dc:description/>
  <cp:lastModifiedBy>Fiedler, Kerstin</cp:lastModifiedBy>
  <cp:revision>2</cp:revision>
  <dcterms:created xsi:type="dcterms:W3CDTF">2026-11-02T10:37:00Z</dcterms:created>
  <dcterms:modified xsi:type="dcterms:W3CDTF">2026-11-02T10:37:00Z</dcterms:modified>
</cp:coreProperties>
</file>