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F078" w14:textId="77777777" w:rsidR="00974C3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44AE1730" wp14:editId="65BC6347">
                <wp:simplePos x="0" y="0"/>
                <wp:positionH relativeFrom="margin">
                  <wp:posOffset>-107890</wp:posOffset>
                </wp:positionH>
                <wp:positionV relativeFrom="paragraph">
                  <wp:posOffset>60322</wp:posOffset>
                </wp:positionV>
                <wp:extent cx="2759714" cy="248287"/>
                <wp:effectExtent l="0" t="0" r="0" b="0"/>
                <wp:wrapNone/>
                <wp:docPr id="92831045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714" cy="24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E882F71" w14:textId="77777777" w:rsidR="00974C3F" w:rsidRDefault="00000000">
                            <w:pPr>
                              <w:spacing w:after="0"/>
                              <w:rPr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Name – Musterstraße 50 –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AE17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5pt;margin-top:4.75pt;width:217.3pt;height:19.55pt;z-index:-251748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" filled="f" stroked="f">
                <v:textbox>
                  <w:txbxContent>
                    <w:p w14:paraId="3E882F71" w14:textId="77777777" w:rsidR="00974C3F" w:rsidRDefault="00000000">
                      <w:pPr>
                        <w:spacing w:after="0"/>
                        <w:rPr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z w:val="17"/>
                          <w:szCs w:val="17"/>
                        </w:rPr>
                        <w:t>Name – Musterstraße 50 – 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A01ED6" w14:textId="77777777" w:rsidR="00974C3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73988A4" wp14:editId="453BB9FE">
                <wp:simplePos x="0" y="0"/>
                <wp:positionH relativeFrom="margin">
                  <wp:posOffset>4106286</wp:posOffset>
                </wp:positionH>
                <wp:positionV relativeFrom="paragraph">
                  <wp:posOffset>35012</wp:posOffset>
                </wp:positionV>
                <wp:extent cx="2085975" cy="2398398"/>
                <wp:effectExtent l="0" t="0" r="0" b="1902"/>
                <wp:wrapNone/>
                <wp:docPr id="489029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398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45396E2" w14:textId="77777777" w:rsidR="00974C3F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Rechnungsdatum: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XX.XX.XXXX</w:t>
                            </w:r>
                          </w:p>
                          <w:p w14:paraId="65D02082" w14:textId="77777777" w:rsidR="00974C3F" w:rsidRDefault="00974C3F">
                            <w:pPr>
                              <w:spacing w:after="0" w:line="276" w:lineRule="auto"/>
                            </w:pPr>
                          </w:p>
                          <w:p w14:paraId="7C7C1535" w14:textId="77777777" w:rsidR="00974C3F" w:rsidRDefault="00974C3F">
                            <w:pPr>
                              <w:spacing w:after="0" w:line="276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988A4" id="_x0000_s1027" type="#_x0000_t202" style="position:absolute;margin-left:323.35pt;margin-top:2.75pt;width:164.25pt;height:188.85pt;z-index:-25156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" filled="f" stroked="f">
                <v:textbox>
                  <w:txbxContent>
                    <w:p w14:paraId="145396E2" w14:textId="77777777" w:rsidR="00974C3F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Rechnungsdatum:      </w:t>
                      </w:r>
                      <w:r>
                        <w:rPr>
                          <w:sz w:val="21"/>
                          <w:szCs w:val="21"/>
                        </w:rPr>
                        <w:t>XX.XX.XXXX</w:t>
                      </w:r>
                    </w:p>
                    <w:p w14:paraId="65D02082" w14:textId="77777777" w:rsidR="00974C3F" w:rsidRDefault="00974C3F">
                      <w:pPr>
                        <w:spacing w:after="0" w:line="276" w:lineRule="auto"/>
                      </w:pPr>
                    </w:p>
                    <w:p w14:paraId="7C7C1535" w14:textId="77777777" w:rsidR="00974C3F" w:rsidRDefault="00974C3F">
                      <w:pPr>
                        <w:spacing w:after="0" w:line="276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1F5B2AE1" wp14:editId="0788B8E8">
                <wp:simplePos x="0" y="0"/>
                <wp:positionH relativeFrom="margin">
                  <wp:posOffset>-103500</wp:posOffset>
                </wp:positionH>
                <wp:positionV relativeFrom="paragraph">
                  <wp:posOffset>38103</wp:posOffset>
                </wp:positionV>
                <wp:extent cx="1769748" cy="855348"/>
                <wp:effectExtent l="0" t="0" r="0" b="1902"/>
                <wp:wrapNone/>
                <wp:docPr id="182695309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8" cy="855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FC3F765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Herr Max Mustermann</w:t>
                            </w:r>
                          </w:p>
                          <w:p w14:paraId="6BF693CA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12</w:t>
                            </w:r>
                          </w:p>
                          <w:p w14:paraId="6D908BC4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B2AE1" id="_x0000_s1028" type="#_x0000_t202" style="position:absolute;margin-left:-8.15pt;margin-top:3pt;width:139.35pt;height:67.35pt;z-index:-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" filled="f" stroked="f">
                <v:textbox>
                  <w:txbxContent>
                    <w:p w14:paraId="0FC3F765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Herr Max Mustermann</w:t>
                      </w:r>
                    </w:p>
                    <w:p w14:paraId="6BF693CA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12</w:t>
                      </w:r>
                    </w:p>
                    <w:p w14:paraId="6D908BC4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CBB927" w14:textId="77777777" w:rsidR="00974C3F" w:rsidRDefault="00974C3F"/>
    <w:p w14:paraId="698AFCF5" w14:textId="77777777" w:rsidR="00974C3F" w:rsidRDefault="00974C3F"/>
    <w:p w14:paraId="14174382" w14:textId="77777777" w:rsidR="00974C3F" w:rsidRDefault="00000000">
      <w:pPr>
        <w:tabs>
          <w:tab w:val="left" w:pos="7920"/>
        </w:tabs>
      </w:pPr>
      <w:r>
        <w:tab/>
      </w:r>
    </w:p>
    <w:p w14:paraId="5B859968" w14:textId="77777777" w:rsidR="00974C3F" w:rsidRDefault="00974C3F"/>
    <w:p w14:paraId="2F5B1A0D" w14:textId="77777777" w:rsidR="00974C3F" w:rsidRDefault="00974C3F"/>
    <w:p w14:paraId="55033472" w14:textId="77777777" w:rsidR="00974C3F" w:rsidRDefault="00974C3F"/>
    <w:p w14:paraId="76FFDD71" w14:textId="77777777" w:rsidR="00974C3F" w:rsidRDefault="00974C3F">
      <w:pPr>
        <w:rPr>
          <w:b/>
          <w:bCs/>
          <w:sz w:val="32"/>
          <w:szCs w:val="32"/>
        </w:rPr>
      </w:pPr>
    </w:p>
    <w:p w14:paraId="50DF24B2" w14:textId="77777777" w:rsidR="00974C3F" w:rsidRDefault="00000000">
      <w:pPr>
        <w:spacing w:before="48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Rechnung</w:t>
      </w:r>
    </w:p>
    <w:p w14:paraId="1B8FA931" w14:textId="77777777" w:rsidR="00974C3F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Sehr geehrte Damen und Herren,</w:t>
      </w:r>
    </w:p>
    <w:p w14:paraId="715A7F2F" w14:textId="77777777" w:rsidR="00974C3F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im Folgenden der/die erworbene/n Artikel, die ich in Rechnung stelle:</w:t>
      </w:r>
      <w:r>
        <w:rPr>
          <w:sz w:val="21"/>
          <w:szCs w:val="21"/>
        </w:rPr>
        <w:br/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3969"/>
        <w:gridCol w:w="1701"/>
        <w:gridCol w:w="1843"/>
      </w:tblGrid>
      <w:tr w:rsidR="00974C3F" w14:paraId="5586E56F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2BBB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Pos.</w:t>
            </w:r>
          </w:p>
        </w:tc>
        <w:tc>
          <w:tcPr>
            <w:tcW w:w="1276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06FEF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Menge</w:t>
            </w:r>
          </w:p>
        </w:tc>
        <w:tc>
          <w:tcPr>
            <w:tcW w:w="396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1D36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Bezeichnung</w:t>
            </w:r>
          </w:p>
        </w:tc>
        <w:tc>
          <w:tcPr>
            <w:tcW w:w="1701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5DFB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Einzelpreis</w:t>
            </w:r>
          </w:p>
        </w:tc>
        <w:tc>
          <w:tcPr>
            <w:tcW w:w="1843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D51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Gesamtpreis</w:t>
            </w:r>
          </w:p>
        </w:tc>
      </w:tr>
      <w:tr w:rsidR="00974C3F" w14:paraId="3A1FE524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BA94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7EC7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28F47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 1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81B7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2B0A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 EUR</w:t>
            </w:r>
          </w:p>
        </w:tc>
      </w:tr>
      <w:tr w:rsidR="00974C3F" w14:paraId="4E14446A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66CFE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4117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C9BA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 2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AB27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D50E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20,00 EUR</w:t>
            </w:r>
          </w:p>
        </w:tc>
      </w:tr>
      <w:tr w:rsidR="00974C3F" w14:paraId="46F20AD3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17789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3CB97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2D68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8C88B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26D91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07C79C84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60E81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73A23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314D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0FB1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E665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4AFA3499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360B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FF6A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60ED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084A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CE75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2B00D152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0A01B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1370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56B42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085F7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0170A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1BAEE808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655" w:type="dxa"/>
            <w:gridSpan w:val="4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B05D6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Summe Positionen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BD4C8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</w:tr>
      <w:tr w:rsidR="00974C3F" w14:paraId="28DF5D6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655" w:type="dxa"/>
            <w:gridSpan w:val="4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839A0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Rechnungsbetrag</w:t>
            </w:r>
          </w:p>
        </w:tc>
        <w:tc>
          <w:tcPr>
            <w:tcW w:w="1843" w:type="dxa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763DF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</w:tr>
    </w:tbl>
    <w:p w14:paraId="1C0FB202" w14:textId="77777777" w:rsidR="00974C3F" w:rsidRDefault="00974C3F">
      <w:pPr>
        <w:spacing w:after="120"/>
        <w:rPr>
          <w:sz w:val="21"/>
          <w:szCs w:val="21"/>
        </w:rPr>
      </w:pPr>
    </w:p>
    <w:p w14:paraId="212CABEE" w14:textId="77777777" w:rsidR="00974C3F" w:rsidRDefault="00000000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Zahlungsbedingungen: Barzahlung bei Abholung.</w:t>
      </w:r>
    </w:p>
    <w:p w14:paraId="49CC7B96" w14:textId="77777777" w:rsidR="00974C3F" w:rsidRDefault="00000000">
      <w:r>
        <w:rPr>
          <w:sz w:val="21"/>
          <w:szCs w:val="21"/>
        </w:rPr>
        <w:t>Mit freundlichen Grüßen</w:t>
      </w:r>
      <w:r>
        <w:rPr>
          <w:sz w:val="21"/>
          <w:szCs w:val="21"/>
        </w:rPr>
        <w:br/>
      </w:r>
      <w:r>
        <w:rPr>
          <w:i/>
          <w:iCs/>
          <w:sz w:val="21"/>
          <w:szCs w:val="21"/>
        </w:rPr>
        <w:t>Max Mustermann</w:t>
      </w:r>
    </w:p>
    <w:sectPr w:rsidR="00974C3F">
      <w:footerReference w:type="default" r:id="rId6"/>
      <w:pgSz w:w="11906" w:h="16838"/>
      <w:pgMar w:top="1418" w:right="1134" w:bottom="1418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72D18" w14:textId="77777777" w:rsidR="00E247E0" w:rsidRDefault="00E247E0">
      <w:pPr>
        <w:spacing w:after="0"/>
      </w:pPr>
      <w:r>
        <w:separator/>
      </w:r>
    </w:p>
  </w:endnote>
  <w:endnote w:type="continuationSeparator" w:id="0">
    <w:p w14:paraId="5A40F226" w14:textId="77777777" w:rsidR="00E247E0" w:rsidRDefault="00E247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FC85B" w14:textId="77777777" w:rsidR="00000000" w:rsidRDefault="00000000">
    <w:pPr>
      <w:pStyle w:val="Fuzeile"/>
      <w:spacing w:line="276" w:lineRule="auto"/>
    </w:pPr>
  </w:p>
  <w:p w14:paraId="21860EDF" w14:textId="77777777" w:rsidR="00000000" w:rsidRDefault="00000000">
    <w:pPr>
      <w:pStyle w:val="Fuzeile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C9DD7" w14:textId="77777777" w:rsidR="00E247E0" w:rsidRDefault="00E247E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2C59F61" w14:textId="77777777" w:rsidR="00E247E0" w:rsidRDefault="00E247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74C3F"/>
    <w:rsid w:val="000C47A1"/>
    <w:rsid w:val="00974C3F"/>
    <w:rsid w:val="00D83942"/>
    <w:rsid w:val="00E2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CDA2"/>
  <w15:docId w15:val="{041F9A6C-F04F-4B6C-B0C5-E50DA857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</w:style>
  <w:style w:type="character" w:styleId="Platzhaltertext">
    <w:name w:val="Placeholder Text"/>
    <w:basedOn w:val="Absatz-Standardschriftart"/>
    <w:rPr>
      <w:color w:val="808080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berarbeitung">
    <w:name w:val="Revision"/>
    <w:pPr>
      <w:suppressAutoHyphens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365</Characters>
  <Application>Microsoft Office Word</Application>
  <DocSecurity>0</DocSecurity>
  <Lines>3</Lines>
  <Paragraphs>1</Paragraphs>
  <ScaleCrop>false</ScaleCrop>
  <Company>Haufe Group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Noto, Selina</dc:creator>
  <dc:description/>
  <cp:lastModifiedBy>Lampp, Celina</cp:lastModifiedBy>
  <cp:revision>2</cp:revision>
  <dcterms:created xsi:type="dcterms:W3CDTF">2026-10-06T07:58:00Z</dcterms:created>
  <dcterms:modified xsi:type="dcterms:W3CDTF">2026-10-06T07:58:00Z</dcterms:modified>
</cp:coreProperties>
</file>