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134B" w14:textId="77777777" w:rsidR="000B3792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 wp14:anchorId="23D24DE6" wp14:editId="56032FF1">
                <wp:simplePos x="0" y="0"/>
                <wp:positionH relativeFrom="margin">
                  <wp:posOffset>-107890</wp:posOffset>
                </wp:positionH>
                <wp:positionV relativeFrom="paragraph">
                  <wp:posOffset>60322</wp:posOffset>
                </wp:positionV>
                <wp:extent cx="2759714" cy="248287"/>
                <wp:effectExtent l="0" t="0" r="0" b="0"/>
                <wp:wrapNone/>
                <wp:docPr id="125242747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9714" cy="248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7B21AFF" w14:textId="77777777" w:rsidR="000B3792" w:rsidRDefault="00000000">
                            <w:pPr>
                              <w:spacing w:after="0"/>
                              <w:rPr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color w:val="000000"/>
                                <w:sz w:val="17"/>
                                <w:szCs w:val="17"/>
                              </w:rPr>
                              <w:t>Firmenname – Musterstraße 50 –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D24DE6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8.5pt;margin-top:4.75pt;width:217.3pt;height:19.55pt;z-index:-2517483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" filled="f" stroked="f">
                <v:textbox>
                  <w:txbxContent>
                    <w:p w14:paraId="17B21AFF" w14:textId="77777777" w:rsidR="000B3792" w:rsidRDefault="00000000">
                      <w:pPr>
                        <w:spacing w:after="0"/>
                        <w:rPr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z w:val="17"/>
                          <w:szCs w:val="17"/>
                        </w:rPr>
                        <w:t>Firmenname – Musterstraße 50 – 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C4E3EF" w14:textId="77777777" w:rsidR="000B3792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53532404" wp14:editId="379983C5">
                <wp:simplePos x="0" y="0"/>
                <wp:positionH relativeFrom="margin">
                  <wp:posOffset>3864647</wp:posOffset>
                </wp:positionH>
                <wp:positionV relativeFrom="paragraph">
                  <wp:posOffset>25402</wp:posOffset>
                </wp:positionV>
                <wp:extent cx="2271397" cy="2321561"/>
                <wp:effectExtent l="0" t="0" r="0" b="2539"/>
                <wp:wrapNone/>
                <wp:docPr id="934404670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397" cy="23215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CC42EA3" w14:textId="77777777" w:rsidR="000B3792" w:rsidRDefault="00000000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Kontakt:</w:t>
                            </w:r>
                          </w:p>
                          <w:p w14:paraId="5D3DDB2F" w14:textId="77777777" w:rsidR="000B3792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Firmenname</w:t>
                            </w:r>
                          </w:p>
                          <w:p w14:paraId="290E8E37" w14:textId="77777777" w:rsidR="000B3792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Musterstraße 50</w:t>
                            </w:r>
                          </w:p>
                          <w:p w14:paraId="2E729C4A" w14:textId="77777777" w:rsidR="000B3792" w:rsidRDefault="00000000">
                            <w:pPr>
                              <w:spacing w:after="12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12345 Musterstadt</w:t>
                            </w:r>
                          </w:p>
                          <w:p w14:paraId="7DE28138" w14:textId="77777777" w:rsidR="000B3792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Tel: 0123 98765 43</w:t>
                            </w:r>
                          </w:p>
                          <w:p w14:paraId="75844657" w14:textId="77777777" w:rsidR="000B3792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t>info@domain</w:t>
                              </w:r>
                              <w:bookmarkStart w:id="0" w:name="_Hlt140240595"/>
                              <w:r>
                                <w:t>.</w:t>
                              </w:r>
                              <w:bookmarkStart w:id="1" w:name="_Hlt140240577"/>
                              <w:bookmarkStart w:id="2" w:name="_Hlt140240578"/>
                              <w:bookmarkStart w:id="3" w:name="_Hlt140240579"/>
                              <w:bookmarkEnd w:id="0"/>
                              <w:r>
                                <w:t>d</w:t>
                              </w:r>
                              <w:bookmarkEnd w:id="1"/>
                              <w:bookmarkEnd w:id="2"/>
                              <w:bookmarkEnd w:id="3"/>
                              <w:r>
                                <w:t>e</w:t>
                              </w:r>
                            </w:hyperlink>
                          </w:p>
                          <w:p w14:paraId="6E8B6154" w14:textId="77777777" w:rsidR="000B3792" w:rsidRDefault="00000000">
                            <w:pPr>
                              <w:spacing w:after="440" w:line="276" w:lineRule="auto"/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Web: </w:t>
                            </w:r>
                            <w:hyperlink r:id="rId7" w:history="1">
                              <w:r>
                                <w:t>www.domain.de</w:t>
                              </w:r>
                            </w:hyperlink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7421B8BE" w14:textId="77777777" w:rsidR="000B3792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Kundennummer:          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XX.XX.XXXX</w:t>
                            </w:r>
                          </w:p>
                          <w:p w14:paraId="4CB93A26" w14:textId="77777777" w:rsidR="000B3792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Rechnungsnummer:    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XX.XX.XXXX</w:t>
                            </w:r>
                          </w:p>
                          <w:p w14:paraId="78F897A5" w14:textId="77777777" w:rsidR="000B3792" w:rsidRDefault="00000000">
                            <w:pPr>
                              <w:spacing w:after="0" w:line="276" w:lineRule="auto"/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Rechnungsdatum:             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XX.XX.XXXX</w:t>
                            </w:r>
                          </w:p>
                          <w:p w14:paraId="73DE9EF5" w14:textId="77777777" w:rsidR="000B3792" w:rsidRDefault="000B3792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E850D52" w14:textId="77777777" w:rsidR="000B3792" w:rsidRDefault="000B3792">
                            <w:pPr>
                              <w:spacing w:after="0" w:line="276" w:lineRule="auto"/>
                            </w:pPr>
                          </w:p>
                          <w:p w14:paraId="115CE76C" w14:textId="77777777" w:rsidR="000B3792" w:rsidRDefault="000B3792">
                            <w:pPr>
                              <w:spacing w:after="0" w:line="276" w:lineRule="auto"/>
                            </w:pPr>
                          </w:p>
                          <w:p w14:paraId="3426CB8A" w14:textId="77777777" w:rsidR="000B3792" w:rsidRDefault="00000000">
                            <w:pPr>
                              <w:spacing w:after="0" w:line="276" w:lineRule="auto"/>
                            </w:pPr>
                            <w:proofErr w:type="spellStart"/>
                            <w:r>
                              <w:t>llllll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32404" id="_x0000_s1027" type="#_x0000_t202" style="position:absolute;margin-left:304.3pt;margin-top:2pt;width:178.85pt;height:182.8pt;z-index:-251566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" filled="f" stroked="f">
                <v:textbox>
                  <w:txbxContent>
                    <w:p w14:paraId="0CC42EA3" w14:textId="77777777" w:rsidR="000B3792" w:rsidRDefault="00000000">
                      <w:pPr>
                        <w:spacing w:after="0" w:line="276" w:lineRule="auto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Kontakt:</w:t>
                      </w:r>
                    </w:p>
                    <w:p w14:paraId="5D3DDB2F" w14:textId="77777777" w:rsidR="000B3792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Firmenname</w:t>
                      </w:r>
                    </w:p>
                    <w:p w14:paraId="290E8E37" w14:textId="77777777" w:rsidR="000B3792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Musterstraße 50</w:t>
                      </w:r>
                    </w:p>
                    <w:p w14:paraId="2E729C4A" w14:textId="77777777" w:rsidR="000B3792" w:rsidRDefault="00000000">
                      <w:pPr>
                        <w:spacing w:after="12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12345 Musterstadt</w:t>
                      </w:r>
                    </w:p>
                    <w:p w14:paraId="7DE28138" w14:textId="77777777" w:rsidR="000B3792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Tel: 0123 98765 43</w:t>
                      </w:r>
                    </w:p>
                    <w:p w14:paraId="75844657" w14:textId="77777777" w:rsidR="000B3792" w:rsidRDefault="00000000">
                      <w:pPr>
                        <w:spacing w:after="0" w:line="276" w:lineRule="auto"/>
                      </w:pPr>
                      <w:r>
                        <w:rPr>
                          <w:sz w:val="21"/>
                          <w:szCs w:val="21"/>
                        </w:rPr>
                        <w:t xml:space="preserve">E-Mail: </w:t>
                      </w:r>
                      <w:hyperlink r:id="rId8" w:history="1">
                        <w:r>
                          <w:t>info@domain</w:t>
                        </w:r>
                        <w:bookmarkStart w:id="4" w:name="_Hlt140240595"/>
                        <w:r>
                          <w:t>.</w:t>
                        </w:r>
                        <w:bookmarkStart w:id="5" w:name="_Hlt140240577"/>
                        <w:bookmarkStart w:id="6" w:name="_Hlt140240578"/>
                        <w:bookmarkStart w:id="7" w:name="_Hlt140240579"/>
                        <w:bookmarkEnd w:id="4"/>
                        <w:r>
                          <w:t>d</w:t>
                        </w:r>
                        <w:bookmarkEnd w:id="5"/>
                        <w:bookmarkEnd w:id="6"/>
                        <w:bookmarkEnd w:id="7"/>
                        <w:r>
                          <w:t>e</w:t>
                        </w:r>
                      </w:hyperlink>
                    </w:p>
                    <w:p w14:paraId="6E8B6154" w14:textId="77777777" w:rsidR="000B3792" w:rsidRDefault="00000000">
                      <w:pPr>
                        <w:spacing w:after="440" w:line="276" w:lineRule="auto"/>
                      </w:pPr>
                      <w:r>
                        <w:rPr>
                          <w:sz w:val="21"/>
                          <w:szCs w:val="21"/>
                        </w:rPr>
                        <w:t xml:space="preserve">Web: </w:t>
                      </w:r>
                      <w:hyperlink r:id="rId9" w:history="1">
                        <w:r>
                          <w:t>www.domain.de</w:t>
                        </w:r>
                      </w:hyperlink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</w:p>
                    <w:p w14:paraId="7421B8BE" w14:textId="77777777" w:rsidR="000B3792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Kundennummer:                </w:t>
                      </w:r>
                      <w:r>
                        <w:rPr>
                          <w:sz w:val="21"/>
                          <w:szCs w:val="21"/>
                        </w:rPr>
                        <w:t>XX.XX.XXXX</w:t>
                      </w:r>
                    </w:p>
                    <w:p w14:paraId="4CB93A26" w14:textId="77777777" w:rsidR="000B3792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Rechnungsnummer:          </w:t>
                      </w:r>
                      <w:r>
                        <w:rPr>
                          <w:sz w:val="21"/>
                          <w:szCs w:val="21"/>
                        </w:rPr>
                        <w:t>XX.XX.XXXX</w:t>
                      </w:r>
                    </w:p>
                    <w:p w14:paraId="78F897A5" w14:textId="77777777" w:rsidR="000B3792" w:rsidRDefault="00000000">
                      <w:pPr>
                        <w:spacing w:after="0" w:line="276" w:lineRule="auto"/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 xml:space="preserve">Rechnungsdatum:              </w:t>
                      </w:r>
                      <w:r>
                        <w:rPr>
                          <w:sz w:val="21"/>
                          <w:szCs w:val="21"/>
                        </w:rPr>
                        <w:t>XX.XX.XXXX</w:t>
                      </w:r>
                    </w:p>
                    <w:p w14:paraId="73DE9EF5" w14:textId="77777777" w:rsidR="000B3792" w:rsidRDefault="000B3792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</w:p>
                    <w:p w14:paraId="3E850D52" w14:textId="77777777" w:rsidR="000B3792" w:rsidRDefault="000B3792">
                      <w:pPr>
                        <w:spacing w:after="0" w:line="276" w:lineRule="auto"/>
                      </w:pPr>
                    </w:p>
                    <w:p w14:paraId="115CE76C" w14:textId="77777777" w:rsidR="000B3792" w:rsidRDefault="000B3792">
                      <w:pPr>
                        <w:spacing w:after="0" w:line="276" w:lineRule="auto"/>
                      </w:pPr>
                    </w:p>
                    <w:p w14:paraId="3426CB8A" w14:textId="77777777" w:rsidR="000B3792" w:rsidRDefault="00000000">
                      <w:pPr>
                        <w:spacing w:after="0" w:line="276" w:lineRule="auto"/>
                      </w:pPr>
                      <w:proofErr w:type="spellStart"/>
                      <w:r>
                        <w:t>llllll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17610000" wp14:editId="7F49B4E5">
                <wp:simplePos x="0" y="0"/>
                <wp:positionH relativeFrom="margin">
                  <wp:posOffset>-103500</wp:posOffset>
                </wp:positionH>
                <wp:positionV relativeFrom="paragraph">
                  <wp:posOffset>38103</wp:posOffset>
                </wp:positionV>
                <wp:extent cx="1769748" cy="855348"/>
                <wp:effectExtent l="0" t="0" r="0" b="1902"/>
                <wp:wrapNone/>
                <wp:docPr id="30851979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9748" cy="855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8FB6FF1" w14:textId="77777777" w:rsidR="000B3792" w:rsidRDefault="00000000">
                            <w:pPr>
                              <w:spacing w:after="0"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Mustermann GmbH</w:t>
                            </w:r>
                          </w:p>
                          <w:p w14:paraId="61025A46" w14:textId="77777777" w:rsidR="000B3792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Herrn Max Mustermann</w:t>
                            </w:r>
                          </w:p>
                          <w:p w14:paraId="324E14A9" w14:textId="77777777" w:rsidR="000B3792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Musterstraße 12</w:t>
                            </w:r>
                          </w:p>
                          <w:p w14:paraId="787B5A14" w14:textId="77777777" w:rsidR="000B3792" w:rsidRDefault="00000000">
                            <w:pPr>
                              <w:spacing w:after="0"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10000" id="_x0000_s1028" type="#_x0000_t202" style="position:absolute;margin-left:-8.15pt;margin-top:3pt;width:139.35pt;height:67.35pt;z-index:-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" filled="f" stroked="f">
                <v:textbox>
                  <w:txbxContent>
                    <w:p w14:paraId="78FB6FF1" w14:textId="77777777" w:rsidR="000B3792" w:rsidRDefault="00000000">
                      <w:pPr>
                        <w:spacing w:after="0" w:line="276" w:lineRule="auto"/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Mustermann GmbH</w:t>
                      </w:r>
                    </w:p>
                    <w:p w14:paraId="61025A46" w14:textId="77777777" w:rsidR="000B3792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Herrn Max Mustermann</w:t>
                      </w:r>
                    </w:p>
                    <w:p w14:paraId="324E14A9" w14:textId="77777777" w:rsidR="000B3792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Musterstraße 12</w:t>
                      </w:r>
                    </w:p>
                    <w:p w14:paraId="787B5A14" w14:textId="77777777" w:rsidR="000B3792" w:rsidRDefault="00000000">
                      <w:pPr>
                        <w:spacing w:after="0" w:line="276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6930CD" w14:textId="77777777" w:rsidR="000B3792" w:rsidRDefault="000B3792"/>
    <w:p w14:paraId="5881EE4E" w14:textId="77777777" w:rsidR="000B3792" w:rsidRDefault="000B3792"/>
    <w:p w14:paraId="0BA00B45" w14:textId="77777777" w:rsidR="000B3792" w:rsidRDefault="000B3792"/>
    <w:p w14:paraId="15DCFCE2" w14:textId="77777777" w:rsidR="000B3792" w:rsidRDefault="000B3792"/>
    <w:p w14:paraId="59DE2106" w14:textId="77777777" w:rsidR="000B3792" w:rsidRDefault="000B3792"/>
    <w:p w14:paraId="39A5C27D" w14:textId="77777777" w:rsidR="000B3792" w:rsidRDefault="00000000">
      <w:pPr>
        <w:tabs>
          <w:tab w:val="left" w:pos="7740"/>
        </w:tabs>
      </w:pPr>
      <w:r>
        <w:tab/>
      </w:r>
    </w:p>
    <w:p w14:paraId="2723110D" w14:textId="77777777" w:rsidR="000B3792" w:rsidRDefault="00000000">
      <w:pPr>
        <w:tabs>
          <w:tab w:val="left" w:pos="8572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 </w:t>
      </w:r>
    </w:p>
    <w:p w14:paraId="0751D8D2" w14:textId="77777777" w:rsidR="000B3792" w:rsidRDefault="000B3792"/>
    <w:p w14:paraId="69F7B37F" w14:textId="77777777" w:rsidR="000B3792" w:rsidRDefault="000B3792"/>
    <w:p w14:paraId="5EAE0CB7" w14:textId="77777777" w:rsidR="000B3792" w:rsidRDefault="000B3792"/>
    <w:p w14:paraId="562AB2CD" w14:textId="77777777" w:rsidR="000B3792" w:rsidRDefault="00000000">
      <w:r>
        <w:br/>
      </w:r>
      <w:r>
        <w:rPr>
          <w:b/>
          <w:bCs/>
          <w:sz w:val="26"/>
          <w:szCs w:val="26"/>
        </w:rPr>
        <w:t>Stornorechnung Nr. XXXX</w:t>
      </w:r>
    </w:p>
    <w:p w14:paraId="3F1A5902" w14:textId="77777777" w:rsidR="000B3792" w:rsidRDefault="00000000">
      <w:pPr>
        <w:spacing w:after="120"/>
        <w:rPr>
          <w:sz w:val="21"/>
          <w:szCs w:val="21"/>
        </w:rPr>
      </w:pPr>
      <w:r>
        <w:rPr>
          <w:sz w:val="21"/>
          <w:szCs w:val="21"/>
        </w:rPr>
        <w:t>Sehr geehrte Damen und Herren,</w:t>
      </w:r>
    </w:p>
    <w:p w14:paraId="70D58933" w14:textId="77777777" w:rsidR="000B3792" w:rsidRDefault="00000000">
      <w:pPr>
        <w:spacing w:after="300"/>
        <w:rPr>
          <w:sz w:val="21"/>
          <w:szCs w:val="21"/>
        </w:rPr>
      </w:pPr>
      <w:r>
        <w:rPr>
          <w:sz w:val="21"/>
          <w:szCs w:val="21"/>
        </w:rPr>
        <w:t>gemäß unserer Absprache schreiben wir Ihnen folgenden Betrag aus Rechnung-Nr. (XX) vom XX.XX.XXXX gut:</w:t>
      </w:r>
    </w:p>
    <w:tbl>
      <w:tblPr>
        <w:tblW w:w="94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3969"/>
        <w:gridCol w:w="1701"/>
        <w:gridCol w:w="1843"/>
      </w:tblGrid>
      <w:tr w:rsidR="000B3792" w14:paraId="40B4594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D63CF" w14:textId="77777777" w:rsidR="000B3792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Pos.</w:t>
            </w:r>
          </w:p>
        </w:tc>
        <w:tc>
          <w:tcPr>
            <w:tcW w:w="1276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AE6D2" w14:textId="77777777" w:rsidR="000B3792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Menge</w:t>
            </w:r>
          </w:p>
        </w:tc>
        <w:tc>
          <w:tcPr>
            <w:tcW w:w="3969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5F256" w14:textId="77777777" w:rsidR="000B3792" w:rsidRDefault="00000000">
            <w:pPr>
              <w:spacing w:after="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Bezeichnung</w:t>
            </w:r>
          </w:p>
        </w:tc>
        <w:tc>
          <w:tcPr>
            <w:tcW w:w="1701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EA463" w14:textId="77777777" w:rsidR="000B3792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Einzelpreis</w:t>
            </w:r>
          </w:p>
        </w:tc>
        <w:tc>
          <w:tcPr>
            <w:tcW w:w="1843" w:type="dxa"/>
            <w:tcBorders>
              <w:bottom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26F4" w14:textId="77777777" w:rsidR="000B3792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Gesamtpreis</w:t>
            </w:r>
          </w:p>
        </w:tc>
      </w:tr>
      <w:tr w:rsidR="000B3792" w14:paraId="5CB83FE8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9FB5" w14:textId="77777777" w:rsidR="000B3792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5E08E" w14:textId="77777777" w:rsidR="000B3792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 </w:t>
            </w: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A6D0" w14:textId="77777777" w:rsidR="000B3792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Produkt/Dienstleistung 1</w:t>
            </w: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063BD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-39,00 EUR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F0BE6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-39,00 EUR</w:t>
            </w:r>
          </w:p>
        </w:tc>
      </w:tr>
      <w:tr w:rsidR="000B3792" w14:paraId="75C8D020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8A0D1" w14:textId="77777777" w:rsidR="000B3792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E3D3A" w14:textId="77777777" w:rsidR="000B3792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 </w:t>
            </w:r>
            <w:proofErr w:type="spellStart"/>
            <w:r>
              <w:rPr>
                <w:sz w:val="21"/>
                <w:szCs w:val="21"/>
              </w:rPr>
              <w:t>Stk</w:t>
            </w:r>
            <w:proofErr w:type="spellEnd"/>
            <w:r>
              <w:rPr>
                <w:sz w:val="21"/>
                <w:szCs w:val="21"/>
              </w:rPr>
              <w:t>.</w:t>
            </w: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FC8F7" w14:textId="77777777" w:rsidR="000B3792" w:rsidRDefault="00000000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Produkt/Dienstleistung 2</w:t>
            </w: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7EFB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-10,00 EUR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D0F18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-50,00 EUR</w:t>
            </w:r>
          </w:p>
        </w:tc>
      </w:tr>
      <w:tr w:rsidR="000B3792" w14:paraId="2679AF0B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633F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D390A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DD3F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7E99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293B8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0B3792" w14:paraId="3CFED8C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D117D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4AFBE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6E2DE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A2622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5A4C4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0B3792" w14:paraId="6DBED691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03C5E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89A59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604A7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D369D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4E481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0B3792" w14:paraId="3154B722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0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A713D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7059A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3969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ED9FC" w14:textId="77777777" w:rsidR="000B3792" w:rsidRDefault="000B3792">
            <w:pPr>
              <w:spacing w:after="0" w:line="276" w:lineRule="auto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D67C0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1E401" w14:textId="77777777" w:rsidR="000B3792" w:rsidRDefault="000B3792">
            <w:pPr>
              <w:spacing w:after="0" w:line="276" w:lineRule="auto"/>
              <w:jc w:val="right"/>
              <w:rPr>
                <w:sz w:val="21"/>
                <w:szCs w:val="21"/>
              </w:rPr>
            </w:pPr>
          </w:p>
        </w:tc>
      </w:tr>
      <w:tr w:rsidR="000B3792" w14:paraId="09153173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655" w:type="dxa"/>
            <w:gridSpan w:val="4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252BE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Zwischensumme</w:t>
            </w:r>
          </w:p>
          <w:p w14:paraId="662D101F" w14:textId="77777777" w:rsidR="000B3792" w:rsidRDefault="00000000">
            <w:pPr>
              <w:spacing w:after="0" w:line="276" w:lineRule="auto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19% MwSt.</w:t>
            </w:r>
          </w:p>
        </w:tc>
        <w:tc>
          <w:tcPr>
            <w:tcW w:w="1843" w:type="dxa"/>
            <w:tcBorders>
              <w:top w:val="dotted" w:sz="4" w:space="0" w:color="808080"/>
              <w:bottom w:val="dotted" w:sz="4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071F1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-89,00 EUR</w:t>
            </w:r>
          </w:p>
          <w:p w14:paraId="7CB00DFA" w14:textId="77777777" w:rsidR="000B3792" w:rsidRDefault="00000000">
            <w:pPr>
              <w:spacing w:after="0" w:line="276" w:lineRule="auto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-16,91 EUR</w:t>
            </w:r>
          </w:p>
        </w:tc>
      </w:tr>
      <w:tr w:rsidR="000B3792" w14:paraId="0944A35B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7655" w:type="dxa"/>
            <w:gridSpan w:val="4"/>
            <w:tcBorders>
              <w:top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6C58C" w14:textId="77777777" w:rsidR="000B3792" w:rsidRDefault="00000000">
            <w:pPr>
              <w:spacing w:after="0" w:line="276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Gesamtbetrag</w:t>
            </w:r>
          </w:p>
        </w:tc>
        <w:tc>
          <w:tcPr>
            <w:tcW w:w="1843" w:type="dxa"/>
            <w:tcBorders>
              <w:top w:val="dotted" w:sz="4" w:space="0" w:color="80808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4B40" w14:textId="77777777" w:rsidR="000B3792" w:rsidRDefault="00000000">
            <w:pPr>
              <w:spacing w:after="0" w:line="276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-105,91 EUR</w:t>
            </w:r>
          </w:p>
        </w:tc>
      </w:tr>
    </w:tbl>
    <w:p w14:paraId="293B8A04" w14:textId="77777777" w:rsidR="000B3792" w:rsidRDefault="000B3792">
      <w:pPr>
        <w:spacing w:after="120"/>
        <w:rPr>
          <w:sz w:val="21"/>
          <w:szCs w:val="21"/>
        </w:rPr>
      </w:pPr>
    </w:p>
    <w:p w14:paraId="6C2A7884" w14:textId="77777777" w:rsidR="000B3792" w:rsidRDefault="00000000">
      <w:pPr>
        <w:rPr>
          <w:sz w:val="21"/>
          <w:szCs w:val="21"/>
        </w:rPr>
      </w:pPr>
      <w:r>
        <w:rPr>
          <w:sz w:val="21"/>
          <w:szCs w:val="21"/>
        </w:rPr>
        <w:t>Bei Rückfragen stehen wir Ihnen jederzeit zur Verfügung.</w:t>
      </w:r>
    </w:p>
    <w:p w14:paraId="345E6195" w14:textId="77777777" w:rsidR="000B3792" w:rsidRDefault="00000000">
      <w:r>
        <w:rPr>
          <w:sz w:val="21"/>
          <w:szCs w:val="21"/>
        </w:rPr>
        <w:t>Mit freundlichen Grüßen</w:t>
      </w:r>
    </w:p>
    <w:sectPr w:rsidR="000B3792">
      <w:headerReference w:type="default" r:id="rId10"/>
      <w:footerReference w:type="default" r:id="rId11"/>
      <w:pgSz w:w="11906" w:h="16838"/>
      <w:pgMar w:top="1418" w:right="1134" w:bottom="1418" w:left="1418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B619" w14:textId="77777777" w:rsidR="00111EF3" w:rsidRDefault="00111EF3">
      <w:pPr>
        <w:spacing w:after="0" w:line="240" w:lineRule="auto"/>
      </w:pPr>
      <w:r>
        <w:separator/>
      </w:r>
    </w:p>
  </w:endnote>
  <w:endnote w:type="continuationSeparator" w:id="0">
    <w:p w14:paraId="0E4AC7AA" w14:textId="77777777" w:rsidR="00111EF3" w:rsidRDefault="0011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DEA7" w14:textId="77777777" w:rsidR="00000000" w:rsidRDefault="00000000">
    <w:pPr>
      <w:pStyle w:val="Fuzeile"/>
      <w:spacing w:line="276" w:lineRule="auto"/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0F081F" wp14:editId="26B75711">
              <wp:simplePos x="0" y="0"/>
              <wp:positionH relativeFrom="page">
                <wp:posOffset>3123526</wp:posOffset>
              </wp:positionH>
              <wp:positionV relativeFrom="paragraph">
                <wp:posOffset>-62865</wp:posOffset>
              </wp:positionV>
              <wp:extent cx="1622429" cy="1403988"/>
              <wp:effectExtent l="0" t="0" r="0" b="5712"/>
              <wp:wrapNone/>
              <wp:docPr id="2024638776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2429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6762FD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Musterbank Musterstadt</w:t>
                          </w:r>
                        </w:p>
                        <w:p w14:paraId="7B4D598D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IBAN: DEXX XXXX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XXXX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XXXX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XXXX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XX</w:t>
                          </w:r>
                        </w:p>
                        <w:p w14:paraId="617167AA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BIC: XXXXXXX</w:t>
                          </w:r>
                        </w:p>
                        <w:p w14:paraId="56A2BEE5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KTO Inh.: Max Mustermann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F081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45.95pt;margin-top:-4.95pt;width:127.75pt;height:110.5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" filled="f" stroked="f">
              <v:textbox style="mso-fit-shape-to-text:t">
                <w:txbxContent>
                  <w:p w14:paraId="4A6762FD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Musterbank Musterstadt</w:t>
                    </w:r>
                  </w:p>
                  <w:p w14:paraId="7B4D598D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IBAN: DEXX XXXX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XXXX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XXXX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XXXX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XX</w:t>
                    </w:r>
                  </w:p>
                  <w:p w14:paraId="617167AA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BIC: XXXXXXX</w:t>
                    </w:r>
                  </w:p>
                  <w:p w14:paraId="56A2BEE5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KTO Inh.: Max Mustermann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293FDCB" wp14:editId="627C2DAF">
              <wp:simplePos x="0" y="0"/>
              <wp:positionH relativeFrom="page">
                <wp:posOffset>846002</wp:posOffset>
              </wp:positionH>
              <wp:positionV relativeFrom="paragraph">
                <wp:posOffset>-65370</wp:posOffset>
              </wp:positionV>
              <wp:extent cx="1015368" cy="1403988"/>
              <wp:effectExtent l="0" t="0" r="0" b="5712"/>
              <wp:wrapNone/>
              <wp:docPr id="1047280968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5368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C93CF90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Musterfirma</w:t>
                          </w:r>
                        </w:p>
                        <w:p w14:paraId="7D8EBD65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Inh. Max Mustermann</w:t>
                          </w:r>
                        </w:p>
                        <w:p w14:paraId="6804D615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Musterstraße 12</w:t>
                          </w:r>
                        </w:p>
                        <w:p w14:paraId="1C95D05A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12345 Musterstadt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93FDCB" id="_x0000_s1030" type="#_x0000_t202" style="position:absolute;margin-left:66.6pt;margin-top:-5.15pt;width:79.95pt;height:110.5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" filled="f" stroked="f">
              <v:textbox style="mso-fit-shape-to-text:t">
                <w:txbxContent>
                  <w:p w14:paraId="6C93CF90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Musterfirma</w:t>
                    </w:r>
                  </w:p>
                  <w:p w14:paraId="7D8EBD65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Inh. Max Mustermann</w:t>
                    </w:r>
                  </w:p>
                  <w:p w14:paraId="6804D615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Musterstraße 12</w:t>
                    </w:r>
                  </w:p>
                  <w:p w14:paraId="1C95D05A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12345 Musterstadt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F183B7" wp14:editId="5C56E7F5">
              <wp:simplePos x="0" y="0"/>
              <wp:positionH relativeFrom="margin">
                <wp:posOffset>4988564</wp:posOffset>
              </wp:positionH>
              <wp:positionV relativeFrom="paragraph">
                <wp:posOffset>-44448</wp:posOffset>
              </wp:positionV>
              <wp:extent cx="1202692" cy="1403988"/>
              <wp:effectExtent l="0" t="0" r="0" b="5712"/>
              <wp:wrapNone/>
              <wp:docPr id="71030766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2692" cy="140398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620248B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Steuer-Nr.: XXXXXXXXXX</w:t>
                          </w:r>
                        </w:p>
                        <w:p w14:paraId="6A26A20A" w14:textId="77777777" w:rsidR="00000000" w:rsidRDefault="00000000">
                          <w:pPr>
                            <w:spacing w:after="0" w:line="276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Finanzamt Musterstadt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F183B7" id="_x0000_s1031" type="#_x0000_t202" style="position:absolute;margin-left:392.8pt;margin-top:-3.5pt;width:94.7pt;height:110.5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" filled="f" stroked="f">
              <v:textbox style="mso-fit-shape-to-text:t">
                <w:txbxContent>
                  <w:p w14:paraId="1620248B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Steuer-Nr.: XXXXXXXXXX</w:t>
                    </w:r>
                  </w:p>
                  <w:p w14:paraId="6A26A20A" w14:textId="77777777" w:rsidR="00000000" w:rsidRDefault="00000000">
                    <w:pPr>
                      <w:spacing w:after="0" w:line="276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Finanzamt Musterstadt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EA861A4" w14:textId="77777777" w:rsidR="00000000" w:rsidRDefault="00000000">
    <w:pPr>
      <w:pStyle w:val="Fuzeile"/>
      <w:spacing w:line="276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DF2AA" w14:textId="77777777" w:rsidR="00111EF3" w:rsidRDefault="00111EF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7D81C5" w14:textId="77777777" w:rsidR="00111EF3" w:rsidRDefault="00111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736CA" w14:textId="77777777" w:rsidR="00000000" w:rsidRDefault="00000000">
    <w:pPr>
      <w:pStyle w:val="Kopfzeile"/>
      <w:jc w:val="right"/>
    </w:pPr>
    <w:r>
      <w:rPr>
        <w:sz w:val="20"/>
        <w:szCs w:val="20"/>
      </w:rPr>
      <w:t>Firmenlogo</w:t>
    </w:r>
  </w:p>
  <w:p w14:paraId="315DC77D" w14:textId="77777777" w:rsidR="00000000" w:rsidRDefault="000000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B3792"/>
    <w:rsid w:val="000B3792"/>
    <w:rsid w:val="00111EF3"/>
    <w:rsid w:val="003E28E9"/>
    <w:rsid w:val="0048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F8DF"/>
  <w15:docId w15:val="{A4362C37-F874-4377-93DE-6682E90D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Platzhaltertext">
    <w:name w:val="Placeholder Text"/>
    <w:basedOn w:val="Absatz-Standardschriftart"/>
    <w:rPr>
      <w:color w:val="808080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paragraph" w:styleId="berarbeitung">
    <w:name w:val="Revision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main.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domain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omain.d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domai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448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Noto, Selina</dc:creator>
  <dc:description/>
  <cp:lastModifiedBy>Fiedler, Kerstin</cp:lastModifiedBy>
  <cp:revision>2</cp:revision>
  <dcterms:created xsi:type="dcterms:W3CDTF">2026-11-02T08:38:00Z</dcterms:created>
  <dcterms:modified xsi:type="dcterms:W3CDTF">2026-11-02T08:38:00Z</dcterms:modified>
</cp:coreProperties>
</file>